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9BD" w:rsidRPr="00C839BD" w:rsidRDefault="00C839BD" w:rsidP="00C839BD">
      <w:pPr>
        <w:tabs>
          <w:tab w:val="left" w:pos="-1440"/>
          <w:tab w:val="left" w:pos="-720"/>
          <w:tab w:val="left" w:pos="2930"/>
        </w:tabs>
        <w:suppressAutoHyphens/>
        <w:spacing w:after="0" w:line="240" w:lineRule="auto"/>
        <w:jc w:val="center"/>
        <w:rPr>
          <w:rFonts w:ascii="Times New Roman" w:eastAsia="宋体" w:hAnsi="Times New Roman" w:cs="Times New Roman"/>
          <w:b/>
          <w:spacing w:val="-3"/>
          <w:sz w:val="30"/>
          <w:szCs w:val="30"/>
          <w:lang w:val="en-GB" w:eastAsia="zh-CN"/>
        </w:rPr>
      </w:pPr>
      <w:r w:rsidRPr="00C839BD">
        <w:rPr>
          <w:rFonts w:ascii="Times New Roman" w:eastAsia="宋体" w:hAnsi="Trebuchet MS" w:cs="Times New Roman"/>
          <w:b/>
          <w:spacing w:val="-3"/>
          <w:sz w:val="30"/>
          <w:szCs w:val="30"/>
          <w:lang w:val="en-GB" w:eastAsia="zh-CN"/>
        </w:rPr>
        <w:t>诺伟司国际研究生奖学金（</w:t>
      </w:r>
      <w:r w:rsidRPr="00C839BD">
        <w:rPr>
          <w:rFonts w:ascii="Times New Roman" w:eastAsia="宋体" w:hAnsi="Times New Roman" w:cs="Times New Roman"/>
          <w:b/>
          <w:sz w:val="30"/>
          <w:szCs w:val="30"/>
        </w:rPr>
        <w:t>Novus International Graduate Scholarship</w:t>
      </w:r>
      <w:r w:rsidRPr="00C839BD">
        <w:rPr>
          <w:rFonts w:ascii="Times New Roman" w:eastAsia="宋体" w:hAnsi="Times New Roman" w:cs="Times New Roman"/>
          <w:b/>
          <w:sz w:val="30"/>
          <w:szCs w:val="30"/>
          <w:lang w:eastAsia="zh-CN"/>
        </w:rPr>
        <w:t xml:space="preserve">, </w:t>
      </w:r>
      <w:r w:rsidRPr="00C839BD">
        <w:rPr>
          <w:rFonts w:ascii="Times New Roman" w:eastAsia="宋体" w:hAnsi="Times New Roman" w:cs="Times New Roman"/>
          <w:b/>
          <w:sz w:val="30"/>
          <w:szCs w:val="30"/>
        </w:rPr>
        <w:t>NGS</w:t>
      </w:r>
      <w:r w:rsidRPr="00C839BD">
        <w:rPr>
          <w:rFonts w:ascii="Times New Roman" w:eastAsia="宋体" w:hAnsi="Trebuchet MS" w:cs="Times New Roman"/>
          <w:b/>
          <w:spacing w:val="-3"/>
          <w:sz w:val="30"/>
          <w:szCs w:val="30"/>
          <w:lang w:val="en-GB" w:eastAsia="zh-CN"/>
        </w:rPr>
        <w:t>）</w:t>
      </w:r>
    </w:p>
    <w:p w:rsidR="00C839BD" w:rsidRPr="00C839BD" w:rsidRDefault="00C839BD" w:rsidP="00C839BD">
      <w:pPr>
        <w:tabs>
          <w:tab w:val="left" w:pos="-1440"/>
          <w:tab w:val="left" w:pos="-720"/>
          <w:tab w:val="left" w:pos="2930"/>
        </w:tabs>
        <w:suppressAutoHyphens/>
        <w:spacing w:after="0" w:line="240" w:lineRule="auto"/>
        <w:jc w:val="center"/>
        <w:rPr>
          <w:rFonts w:ascii="Times New Roman" w:eastAsia="宋体" w:hAnsi="Times New Roman" w:cs="Times New Roman"/>
          <w:b/>
          <w:spacing w:val="-3"/>
          <w:sz w:val="28"/>
          <w:szCs w:val="28"/>
          <w:lang w:val="en-GB" w:eastAsia="zh-CN"/>
        </w:rPr>
      </w:pPr>
      <w:r w:rsidRPr="00C839BD">
        <w:rPr>
          <w:rFonts w:ascii="Times New Roman" w:eastAsia="宋体" w:hAnsi="Trebuchet MS" w:cs="Times New Roman"/>
          <w:b/>
          <w:spacing w:val="-3"/>
          <w:sz w:val="28"/>
          <w:szCs w:val="28"/>
          <w:lang w:val="en-GB" w:eastAsia="zh-CN"/>
        </w:rPr>
        <w:t>申请表</w:t>
      </w:r>
    </w:p>
    <w:p w:rsidR="00C839BD" w:rsidRPr="00C839BD" w:rsidRDefault="00C839BD" w:rsidP="00C839BD">
      <w:pPr>
        <w:tabs>
          <w:tab w:val="left" w:pos="-1440"/>
          <w:tab w:val="left" w:pos="-720"/>
          <w:tab w:val="left" w:pos="2930"/>
        </w:tabs>
        <w:suppressAutoHyphens/>
        <w:spacing w:after="0" w:line="240" w:lineRule="auto"/>
        <w:jc w:val="center"/>
        <w:rPr>
          <w:rFonts w:ascii="Times New Roman" w:eastAsia="宋体" w:hAnsi="Times New Roman" w:cs="Times New Roman"/>
          <w:b/>
          <w:spacing w:val="-3"/>
          <w:sz w:val="32"/>
          <w:szCs w:val="32"/>
          <w:lang w:val="en-GB" w:eastAsia="zh-CN"/>
        </w:rPr>
      </w:pPr>
    </w:p>
    <w:tbl>
      <w:tblPr>
        <w:tblW w:w="1091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42"/>
        <w:gridCol w:w="1409"/>
        <w:gridCol w:w="856"/>
        <w:gridCol w:w="1699"/>
        <w:gridCol w:w="1275"/>
        <w:gridCol w:w="1409"/>
        <w:gridCol w:w="1283"/>
        <w:gridCol w:w="1843"/>
      </w:tblGrid>
      <w:tr w:rsidR="00C839BD" w:rsidRPr="00C839BD" w:rsidTr="00C839BD">
        <w:tblPrEx>
          <w:tblCellMar>
            <w:top w:w="0" w:type="dxa"/>
            <w:bottom w:w="0" w:type="dxa"/>
          </w:tblCellMar>
        </w:tblPrEx>
        <w:trPr>
          <w:cantSplit/>
          <w:trHeight w:val="858"/>
        </w:trPr>
        <w:tc>
          <w:tcPr>
            <w:tcW w:w="1142" w:type="dxa"/>
            <w:vAlign w:val="center"/>
          </w:tcPr>
          <w:p w:rsidR="00C839BD" w:rsidRPr="00C839BD" w:rsidRDefault="00C839BD" w:rsidP="00C839BD">
            <w:pPr>
              <w:spacing w:after="0"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  <w:t>姓名</w:t>
            </w:r>
          </w:p>
        </w:tc>
        <w:tc>
          <w:tcPr>
            <w:tcW w:w="1409" w:type="dxa"/>
            <w:vAlign w:val="center"/>
          </w:tcPr>
          <w:p w:rsidR="00C839BD" w:rsidRPr="00C839BD" w:rsidRDefault="00C839BD" w:rsidP="00C839BD">
            <w:pPr>
              <w:spacing w:after="0"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0"/>
              </w:rPr>
            </w:pPr>
          </w:p>
        </w:tc>
        <w:tc>
          <w:tcPr>
            <w:tcW w:w="856" w:type="dxa"/>
            <w:vAlign w:val="center"/>
          </w:tcPr>
          <w:p w:rsidR="00C839BD" w:rsidRPr="00C839BD" w:rsidRDefault="00C839BD" w:rsidP="00C839BD">
            <w:pPr>
              <w:spacing w:after="0"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0"/>
              </w:rPr>
            </w:pPr>
            <w:r w:rsidRPr="00C839BD"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  <w:t>手机</w:t>
            </w:r>
          </w:p>
        </w:tc>
        <w:tc>
          <w:tcPr>
            <w:tcW w:w="1699" w:type="dxa"/>
            <w:vAlign w:val="center"/>
          </w:tcPr>
          <w:p w:rsidR="00C839BD" w:rsidRPr="00C839BD" w:rsidRDefault="00C839BD" w:rsidP="00C839BD">
            <w:pPr>
              <w:spacing w:after="0"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C839BD" w:rsidRPr="00C839BD" w:rsidRDefault="00C839BD" w:rsidP="00C839BD">
            <w:pPr>
              <w:spacing w:after="0"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  <w:t>在读学位</w:t>
            </w:r>
          </w:p>
        </w:tc>
        <w:tc>
          <w:tcPr>
            <w:tcW w:w="1409" w:type="dxa"/>
            <w:vAlign w:val="center"/>
          </w:tcPr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4"/>
                <w:lang w:eastAsia="zh-CN"/>
              </w:rPr>
              <w:t xml:space="preserve">     </w:t>
            </w:r>
            <w:r w:rsidRPr="00C839BD">
              <w:rPr>
                <w:rFonts w:ascii="Times New Roman" w:eastAsia="宋体" w:hAnsi="Times New Roman" w:cs="Times New Roman"/>
                <w:sz w:val="20"/>
                <w:szCs w:val="24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9BD">
              <w:rPr>
                <w:rFonts w:ascii="Times New Roman" w:eastAsia="宋体" w:hAnsi="Times New Roman" w:cs="Times New Roman"/>
                <w:sz w:val="20"/>
                <w:szCs w:val="24"/>
              </w:rPr>
              <w:instrText xml:space="preserve"> FORMCHECKBOX </w:instrText>
            </w:r>
            <w:r w:rsidRPr="00C839BD">
              <w:rPr>
                <w:rFonts w:ascii="Times New Roman" w:eastAsia="宋体" w:hAnsi="Times New Roman" w:cs="Times New Roman"/>
                <w:sz w:val="20"/>
                <w:szCs w:val="24"/>
              </w:rPr>
            </w:r>
            <w:r w:rsidRPr="00C839BD">
              <w:rPr>
                <w:rFonts w:ascii="Times New Roman" w:eastAsia="宋体" w:hAnsi="Times New Roman" w:cs="Times New Roman"/>
                <w:sz w:val="20"/>
                <w:szCs w:val="24"/>
              </w:rPr>
              <w:fldChar w:fldCharType="end"/>
            </w:r>
            <w:r w:rsidRPr="00C839BD">
              <w:rPr>
                <w:rFonts w:ascii="Times New Roman" w:eastAsia="宋体" w:hAnsi="Times New Roman" w:cs="Times New Roman"/>
                <w:sz w:val="20"/>
                <w:szCs w:val="24"/>
              </w:rPr>
              <w:t xml:space="preserve"> </w:t>
            </w:r>
            <w:r w:rsidRPr="00C839BD">
              <w:rPr>
                <w:rFonts w:ascii="Times New Roman" w:eastAsia="宋体" w:hAnsi="Arial" w:cs="Times New Roman"/>
                <w:sz w:val="20"/>
                <w:szCs w:val="24"/>
              </w:rPr>
              <w:t>博士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839BD">
              <w:rPr>
                <w:rFonts w:ascii="Times New Roman" w:eastAsia="宋体" w:hAnsi="Times New Roman" w:cs="Times New Roman"/>
                <w:sz w:val="20"/>
                <w:szCs w:val="24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9BD">
              <w:rPr>
                <w:rFonts w:ascii="Times New Roman" w:eastAsia="宋体" w:hAnsi="Times New Roman" w:cs="Times New Roman"/>
                <w:sz w:val="20"/>
                <w:szCs w:val="24"/>
              </w:rPr>
              <w:instrText xml:space="preserve"> FORMCHECKBOX </w:instrText>
            </w:r>
            <w:r w:rsidRPr="00C839BD">
              <w:rPr>
                <w:rFonts w:ascii="Times New Roman" w:eastAsia="宋体" w:hAnsi="Times New Roman" w:cs="Times New Roman"/>
                <w:sz w:val="20"/>
                <w:szCs w:val="24"/>
              </w:rPr>
            </w:r>
            <w:r w:rsidRPr="00C839BD">
              <w:rPr>
                <w:rFonts w:ascii="Times New Roman" w:eastAsia="宋体" w:hAnsi="Times New Roman" w:cs="Times New Roman"/>
                <w:sz w:val="20"/>
                <w:szCs w:val="24"/>
              </w:rPr>
              <w:fldChar w:fldCharType="end"/>
            </w:r>
            <w:r w:rsidRPr="00C839BD">
              <w:rPr>
                <w:rFonts w:ascii="Times New Roman" w:eastAsia="宋体" w:hAnsi="Times New Roman" w:cs="Times New Roman"/>
                <w:sz w:val="20"/>
                <w:szCs w:val="24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硕士</w:t>
            </w:r>
          </w:p>
        </w:tc>
        <w:tc>
          <w:tcPr>
            <w:tcW w:w="1283" w:type="dxa"/>
            <w:vAlign w:val="center"/>
          </w:tcPr>
          <w:p w:rsidR="00C839BD" w:rsidRPr="00C839BD" w:rsidRDefault="00C839BD" w:rsidP="00C839BD">
            <w:pPr>
              <w:spacing w:after="0"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0"/>
              </w:rPr>
            </w:pPr>
            <w:r w:rsidRPr="00C839BD"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  <w:t>毕业时间</w:t>
            </w:r>
          </w:p>
        </w:tc>
        <w:tc>
          <w:tcPr>
            <w:tcW w:w="1843" w:type="dxa"/>
            <w:vAlign w:val="center"/>
          </w:tcPr>
          <w:p w:rsidR="00C839BD" w:rsidRPr="00C839BD" w:rsidRDefault="00C839BD" w:rsidP="00C839BD">
            <w:pPr>
              <w:spacing w:after="0"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0"/>
              </w:rPr>
            </w:pPr>
          </w:p>
        </w:tc>
      </w:tr>
      <w:tr w:rsidR="00C839BD" w:rsidRPr="00C839BD" w:rsidTr="00C839BD">
        <w:tblPrEx>
          <w:tblCellMar>
            <w:top w:w="0" w:type="dxa"/>
            <w:bottom w:w="0" w:type="dxa"/>
          </w:tblCellMar>
        </w:tblPrEx>
        <w:trPr>
          <w:cantSplit/>
          <w:trHeight w:val="665"/>
        </w:trPr>
        <w:tc>
          <w:tcPr>
            <w:tcW w:w="1142" w:type="dxa"/>
            <w:vAlign w:val="center"/>
          </w:tcPr>
          <w:p w:rsidR="00C839BD" w:rsidRPr="00C839BD" w:rsidRDefault="00C839BD" w:rsidP="00C839BD">
            <w:pPr>
              <w:spacing w:after="0"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  <w:t>学校</w:t>
            </w:r>
          </w:p>
        </w:tc>
        <w:tc>
          <w:tcPr>
            <w:tcW w:w="2265" w:type="dxa"/>
            <w:gridSpan w:val="2"/>
            <w:vAlign w:val="center"/>
          </w:tcPr>
          <w:p w:rsidR="00C839BD" w:rsidRPr="00C839BD" w:rsidRDefault="00C839BD" w:rsidP="00C839BD">
            <w:pPr>
              <w:spacing w:after="0"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</w:p>
        </w:tc>
        <w:tc>
          <w:tcPr>
            <w:tcW w:w="1699" w:type="dxa"/>
            <w:vAlign w:val="center"/>
          </w:tcPr>
          <w:p w:rsidR="00C839BD" w:rsidRPr="00C839BD" w:rsidRDefault="00C839BD" w:rsidP="00C839BD">
            <w:pPr>
              <w:spacing w:after="0"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  <w:t>通讯地址</w:t>
            </w:r>
          </w:p>
        </w:tc>
        <w:tc>
          <w:tcPr>
            <w:tcW w:w="5810" w:type="dxa"/>
            <w:gridSpan w:val="4"/>
            <w:vAlign w:val="center"/>
          </w:tcPr>
          <w:p w:rsidR="00C839BD" w:rsidRPr="00C839BD" w:rsidRDefault="00C839BD" w:rsidP="00C839BD">
            <w:pPr>
              <w:spacing w:after="0"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  <w:bookmarkStart w:id="0" w:name="_GoBack"/>
            <w:bookmarkEnd w:id="0"/>
          </w:p>
          <w:p w:rsidR="00C839BD" w:rsidRPr="00C839BD" w:rsidRDefault="00C839BD" w:rsidP="00C839BD">
            <w:pPr>
              <w:spacing w:after="0"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</w:p>
        </w:tc>
      </w:tr>
      <w:tr w:rsidR="00C839BD" w:rsidRPr="00C839BD" w:rsidTr="00C839BD">
        <w:tblPrEx>
          <w:tblCellMar>
            <w:top w:w="0" w:type="dxa"/>
            <w:bottom w:w="0" w:type="dxa"/>
          </w:tblCellMar>
        </w:tblPrEx>
        <w:trPr>
          <w:cantSplit/>
          <w:trHeight w:val="296"/>
        </w:trPr>
        <w:tc>
          <w:tcPr>
            <w:tcW w:w="1142" w:type="dxa"/>
            <w:vAlign w:val="center"/>
          </w:tcPr>
          <w:p w:rsidR="00C839BD" w:rsidRPr="00C839BD" w:rsidRDefault="00C839BD" w:rsidP="00C839BD">
            <w:pPr>
              <w:spacing w:after="0"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  <w:t>个人科研工作简况及业绩</w:t>
            </w:r>
          </w:p>
        </w:tc>
        <w:tc>
          <w:tcPr>
            <w:tcW w:w="9774" w:type="dxa"/>
            <w:gridSpan w:val="7"/>
            <w:vAlign w:val="center"/>
          </w:tcPr>
          <w:p w:rsidR="00C839BD" w:rsidRPr="00C839BD" w:rsidRDefault="00C839BD" w:rsidP="00C839BD">
            <w:pPr>
              <w:spacing w:after="0"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</w:p>
          <w:p w:rsidR="00C839BD" w:rsidRDefault="00C839BD" w:rsidP="00C839BD">
            <w:pPr>
              <w:spacing w:after="0" w:line="440" w:lineRule="exact"/>
              <w:jc w:val="center"/>
              <w:rPr>
                <w:rFonts w:ascii="Times New Roman" w:eastAsia="宋体" w:hAnsi="Times New Roman" w:cs="Times New Roman" w:hint="eastAsia"/>
                <w:sz w:val="24"/>
                <w:szCs w:val="20"/>
                <w:lang w:eastAsia="zh-CN"/>
              </w:rPr>
            </w:pPr>
          </w:p>
          <w:p w:rsidR="00C839BD" w:rsidRPr="00C839BD" w:rsidRDefault="00C839BD" w:rsidP="00C839BD">
            <w:pPr>
              <w:spacing w:after="0"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</w:p>
          <w:p w:rsidR="00C839BD" w:rsidRDefault="00C839BD" w:rsidP="00C839BD">
            <w:pPr>
              <w:spacing w:after="0" w:line="440" w:lineRule="exact"/>
              <w:jc w:val="center"/>
              <w:rPr>
                <w:rFonts w:ascii="Times New Roman" w:eastAsia="宋体" w:hAnsi="Times New Roman" w:cs="Times New Roman" w:hint="eastAsia"/>
                <w:sz w:val="24"/>
                <w:szCs w:val="20"/>
                <w:lang w:eastAsia="zh-CN"/>
              </w:rPr>
            </w:pPr>
          </w:p>
          <w:p w:rsidR="00C839BD" w:rsidRDefault="00C839BD" w:rsidP="00C839BD">
            <w:pPr>
              <w:spacing w:after="0" w:line="440" w:lineRule="exact"/>
              <w:jc w:val="center"/>
              <w:rPr>
                <w:rFonts w:ascii="Times New Roman" w:eastAsia="宋体" w:hAnsi="Times New Roman" w:cs="Times New Roman" w:hint="eastAsia"/>
                <w:sz w:val="24"/>
                <w:szCs w:val="20"/>
                <w:lang w:eastAsia="zh-CN"/>
              </w:rPr>
            </w:pPr>
          </w:p>
          <w:p w:rsidR="00C839BD" w:rsidRPr="00C839BD" w:rsidRDefault="00C839BD" w:rsidP="00C839BD">
            <w:pPr>
              <w:spacing w:after="0"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</w:p>
          <w:p w:rsidR="00C839BD" w:rsidRPr="00C839BD" w:rsidRDefault="00C839BD" w:rsidP="00C839BD">
            <w:pPr>
              <w:spacing w:after="0"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</w:p>
          <w:p w:rsidR="00C839BD" w:rsidRPr="00C839BD" w:rsidRDefault="00C839BD" w:rsidP="00C839BD">
            <w:pPr>
              <w:spacing w:after="0"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</w:p>
          <w:p w:rsidR="00C839BD" w:rsidRPr="00C839BD" w:rsidRDefault="00C839BD" w:rsidP="00C839BD">
            <w:pPr>
              <w:spacing w:after="0"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</w:p>
        </w:tc>
      </w:tr>
      <w:tr w:rsidR="00C839BD" w:rsidRPr="00C839BD" w:rsidTr="00C839BD">
        <w:tblPrEx>
          <w:tblCellMar>
            <w:top w:w="0" w:type="dxa"/>
            <w:bottom w:w="0" w:type="dxa"/>
          </w:tblCellMar>
        </w:tblPrEx>
        <w:trPr>
          <w:cantSplit/>
          <w:trHeight w:val="2279"/>
        </w:trPr>
        <w:tc>
          <w:tcPr>
            <w:tcW w:w="1142" w:type="dxa"/>
            <w:vAlign w:val="center"/>
          </w:tcPr>
          <w:p w:rsidR="00C839BD" w:rsidRPr="00C839BD" w:rsidRDefault="00C839BD" w:rsidP="00C839BD">
            <w:pPr>
              <w:spacing w:after="0"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0"/>
              </w:rPr>
            </w:pPr>
            <w:r w:rsidRPr="00C839BD">
              <w:rPr>
                <w:rFonts w:ascii="Times New Roman" w:eastAsia="宋体" w:hAnsi="Times New Roman" w:cs="Times New Roman"/>
                <w:sz w:val="24"/>
                <w:szCs w:val="20"/>
              </w:rPr>
              <w:t>学院</w:t>
            </w:r>
          </w:p>
          <w:p w:rsidR="00C839BD" w:rsidRPr="00C839BD" w:rsidRDefault="00C839BD" w:rsidP="00C839BD">
            <w:pPr>
              <w:spacing w:after="0"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0"/>
              </w:rPr>
            </w:pPr>
            <w:r w:rsidRPr="00C839BD">
              <w:rPr>
                <w:rFonts w:ascii="Times New Roman" w:eastAsia="宋体" w:hAnsi="Times New Roman" w:cs="Times New Roman"/>
                <w:sz w:val="24"/>
                <w:szCs w:val="20"/>
              </w:rPr>
              <w:t>初审</w:t>
            </w:r>
          </w:p>
          <w:p w:rsidR="00C839BD" w:rsidRPr="00C839BD" w:rsidRDefault="00C839BD" w:rsidP="00C839BD">
            <w:pPr>
              <w:spacing w:after="0"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0"/>
              </w:rPr>
            </w:pPr>
            <w:r w:rsidRPr="00C839BD">
              <w:rPr>
                <w:rFonts w:ascii="Times New Roman" w:eastAsia="宋体" w:hAnsi="Times New Roman" w:cs="Times New Roman"/>
                <w:sz w:val="24"/>
                <w:szCs w:val="20"/>
              </w:rPr>
              <w:t>意见</w:t>
            </w:r>
          </w:p>
        </w:tc>
        <w:tc>
          <w:tcPr>
            <w:tcW w:w="9774" w:type="dxa"/>
            <w:gridSpan w:val="7"/>
            <w:vAlign w:val="center"/>
          </w:tcPr>
          <w:p w:rsidR="00C839BD" w:rsidRPr="00C839BD" w:rsidRDefault="00C839BD" w:rsidP="00C839BD">
            <w:pPr>
              <w:spacing w:after="0"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</w:p>
          <w:p w:rsidR="00C839BD" w:rsidRPr="00C839BD" w:rsidRDefault="00C839BD" w:rsidP="00C839BD">
            <w:pPr>
              <w:spacing w:after="0"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</w:p>
          <w:p w:rsidR="00C839BD" w:rsidRPr="00C839BD" w:rsidRDefault="00C839BD" w:rsidP="00C839BD">
            <w:pPr>
              <w:spacing w:after="0" w:line="440" w:lineRule="exact"/>
              <w:ind w:firstLineChars="2762" w:firstLine="6629"/>
              <w:jc w:val="center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</w:p>
          <w:p w:rsidR="00C839BD" w:rsidRPr="00C839BD" w:rsidRDefault="00C839BD" w:rsidP="00C839BD">
            <w:pPr>
              <w:spacing w:after="0" w:line="440" w:lineRule="exact"/>
              <w:ind w:firstLineChars="2350" w:firstLine="5640"/>
              <w:jc w:val="center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  <w:t>负责人（签名）：</w:t>
            </w:r>
          </w:p>
          <w:p w:rsidR="00C839BD" w:rsidRPr="00C839BD" w:rsidRDefault="00C839BD" w:rsidP="00C839BD">
            <w:pPr>
              <w:spacing w:after="0" w:line="440" w:lineRule="exact"/>
              <w:ind w:firstLine="3270"/>
              <w:jc w:val="center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  <w:t>年</w:t>
            </w:r>
            <w:r w:rsidRPr="00C839BD"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  <w:t xml:space="preserve">        </w:t>
            </w:r>
            <w:r w:rsidRPr="00C839BD"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  <w:t>月</w:t>
            </w:r>
            <w:r w:rsidRPr="00C839BD"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  <w:t xml:space="preserve">        </w:t>
            </w:r>
            <w:r w:rsidRPr="00C839BD"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  <w:t>日</w:t>
            </w:r>
          </w:p>
        </w:tc>
      </w:tr>
      <w:tr w:rsidR="00C839BD" w:rsidRPr="00C839BD" w:rsidTr="00C839BD">
        <w:tblPrEx>
          <w:tblCellMar>
            <w:top w:w="0" w:type="dxa"/>
            <w:bottom w:w="0" w:type="dxa"/>
          </w:tblCellMar>
        </w:tblPrEx>
        <w:trPr>
          <w:cantSplit/>
          <w:trHeight w:val="2493"/>
        </w:trPr>
        <w:tc>
          <w:tcPr>
            <w:tcW w:w="1142" w:type="dxa"/>
            <w:vAlign w:val="center"/>
          </w:tcPr>
          <w:p w:rsidR="00C839BD" w:rsidRPr="00C839BD" w:rsidRDefault="00C839BD" w:rsidP="00C839BD">
            <w:pPr>
              <w:spacing w:after="0"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0"/>
              </w:rPr>
            </w:pPr>
            <w:r w:rsidRPr="00C839BD">
              <w:rPr>
                <w:rFonts w:ascii="Times New Roman" w:eastAsia="宋体" w:hAnsi="Times New Roman" w:cs="Times New Roman"/>
                <w:sz w:val="24"/>
                <w:szCs w:val="20"/>
              </w:rPr>
              <w:t>评定委员会评审意见</w:t>
            </w:r>
          </w:p>
        </w:tc>
        <w:tc>
          <w:tcPr>
            <w:tcW w:w="9774" w:type="dxa"/>
            <w:gridSpan w:val="7"/>
            <w:vAlign w:val="center"/>
          </w:tcPr>
          <w:p w:rsidR="00C839BD" w:rsidRPr="00C839BD" w:rsidRDefault="00C839BD" w:rsidP="00C839BD">
            <w:pPr>
              <w:spacing w:after="0"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</w:p>
          <w:p w:rsidR="00C839BD" w:rsidRPr="00C839BD" w:rsidRDefault="00C839BD" w:rsidP="00C839BD">
            <w:pPr>
              <w:spacing w:after="0"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</w:p>
          <w:p w:rsidR="00C839BD" w:rsidRPr="00C839BD" w:rsidRDefault="00C839BD" w:rsidP="00C839BD">
            <w:pPr>
              <w:spacing w:after="0" w:line="440" w:lineRule="exact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</w:p>
          <w:p w:rsidR="00C839BD" w:rsidRPr="00C839BD" w:rsidRDefault="00C839BD" w:rsidP="00C839BD">
            <w:pPr>
              <w:spacing w:after="0" w:line="440" w:lineRule="exact"/>
              <w:ind w:firstLineChars="2362" w:firstLine="5669"/>
              <w:jc w:val="center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  <w:t>负责人（签名）：</w:t>
            </w:r>
          </w:p>
          <w:p w:rsidR="00C839BD" w:rsidRPr="00C839BD" w:rsidRDefault="00C839BD" w:rsidP="00C839BD">
            <w:pPr>
              <w:spacing w:after="0" w:line="440" w:lineRule="exact"/>
              <w:jc w:val="center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0"/>
                <w:lang w:eastAsia="zh-CN"/>
              </w:rPr>
              <w:t xml:space="preserve">                                                      </w:t>
            </w:r>
            <w:r w:rsidRPr="00C839BD"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  <w:t>年</w:t>
            </w:r>
            <w:r w:rsidRPr="00C839BD"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  <w:t xml:space="preserve">        </w:t>
            </w:r>
            <w:r w:rsidRPr="00C839BD"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  <w:t>月</w:t>
            </w:r>
            <w:r w:rsidRPr="00C839BD"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  <w:t xml:space="preserve">        </w:t>
            </w:r>
            <w:r w:rsidRPr="00C839BD"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  <w:t>日</w:t>
            </w:r>
          </w:p>
        </w:tc>
      </w:tr>
    </w:tbl>
    <w:p w:rsidR="00C839BD" w:rsidRPr="00C839BD" w:rsidRDefault="00C839BD" w:rsidP="00C839BD">
      <w:pPr>
        <w:tabs>
          <w:tab w:val="left" w:pos="-1440"/>
          <w:tab w:val="left" w:pos="-720"/>
          <w:tab w:val="left" w:pos="2930"/>
        </w:tabs>
        <w:suppressAutoHyphens/>
        <w:spacing w:after="0" w:line="240" w:lineRule="auto"/>
        <w:jc w:val="center"/>
        <w:rPr>
          <w:rFonts w:ascii="Times New Roman" w:eastAsia="宋体" w:hAnsi="Times New Roman" w:cs="Times New Roman"/>
          <w:spacing w:val="-3"/>
          <w:sz w:val="20"/>
          <w:szCs w:val="20"/>
          <w:lang w:eastAsia="zh-CN"/>
        </w:rPr>
      </w:pPr>
    </w:p>
    <w:tbl>
      <w:tblPr>
        <w:tblW w:w="20286" w:type="dxa"/>
        <w:tblInd w:w="-318" w:type="dxa"/>
        <w:tblLook w:val="0000" w:firstRow="0" w:lastRow="0" w:firstColumn="0" w:lastColumn="0" w:noHBand="0" w:noVBand="0"/>
      </w:tblPr>
      <w:tblGrid>
        <w:gridCol w:w="898"/>
        <w:gridCol w:w="961"/>
        <w:gridCol w:w="1969"/>
        <w:gridCol w:w="178"/>
        <w:gridCol w:w="430"/>
        <w:gridCol w:w="668"/>
        <w:gridCol w:w="727"/>
        <w:gridCol w:w="1327"/>
        <w:gridCol w:w="72"/>
        <w:gridCol w:w="1281"/>
        <w:gridCol w:w="278"/>
        <w:gridCol w:w="573"/>
        <w:gridCol w:w="1554"/>
        <w:gridCol w:w="4741"/>
        <w:gridCol w:w="4629"/>
      </w:tblGrid>
      <w:tr w:rsidR="00C839BD" w:rsidRPr="00C839BD" w:rsidTr="00C839BD">
        <w:trPr>
          <w:gridAfter w:val="2"/>
          <w:wAfter w:w="9370" w:type="dxa"/>
          <w:trHeight w:val="582"/>
        </w:trPr>
        <w:tc>
          <w:tcPr>
            <w:tcW w:w="1091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b/>
                <w:sz w:val="24"/>
                <w:szCs w:val="24"/>
                <w:lang w:eastAsia="zh-CN"/>
              </w:rPr>
              <w:t>个人信息</w:t>
            </w:r>
          </w:p>
        </w:tc>
      </w:tr>
      <w:tr w:rsidR="00C839BD" w:rsidRPr="00C839BD" w:rsidTr="00C839BD">
        <w:trPr>
          <w:gridAfter w:val="2"/>
          <w:wAfter w:w="9370" w:type="dxa"/>
          <w:trHeight w:val="285"/>
        </w:trPr>
        <w:tc>
          <w:tcPr>
            <w:tcW w:w="18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>姓名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E-mail</w:t>
            </w:r>
          </w:p>
        </w:tc>
        <w:tc>
          <w:tcPr>
            <w:tcW w:w="340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2405" w:type="dxa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宋体" w:hAnsi="Times New Roman" w:cs="Times New Roman"/>
                <w:noProof/>
                <w:sz w:val="24"/>
                <w:szCs w:val="20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-18415</wp:posOffset>
                      </wp:positionV>
                      <wp:extent cx="1020445" cy="1132205"/>
                      <wp:effectExtent l="8255" t="8255" r="9525" b="12065"/>
                      <wp:wrapNone/>
                      <wp:docPr id="3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0445" cy="1132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839BD" w:rsidRDefault="00C839BD" w:rsidP="00C839BD">
                                  <w:pPr>
                                    <w:jc w:val="center"/>
                                    <w:rPr>
                                      <w:rFonts w:hint="eastAsia"/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</w:p>
                                <w:p w:rsidR="00C839BD" w:rsidRDefault="00C839BD" w:rsidP="00C839BD">
                                  <w:pPr>
                                    <w:jc w:val="center"/>
                                    <w:rPr>
                                      <w:rFonts w:hint="eastAsia"/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</w:p>
                                <w:p w:rsidR="00C839BD" w:rsidRDefault="00C839BD" w:rsidP="00C839BD">
                                  <w:pPr>
                                    <w:jc w:val="center"/>
                                    <w:rPr>
                                      <w:rFonts w:hint="eastAsia"/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</w:p>
                                <w:p w:rsidR="00C839BD" w:rsidRDefault="00C839BD" w:rsidP="00C839BD">
                                  <w:pPr>
                                    <w:jc w:val="center"/>
                                    <w:rPr>
                                      <w:rFonts w:hint="eastAsia"/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  <w:lang w:eastAsia="zh-CN"/>
                                    </w:rPr>
                                    <w:t>照片</w:t>
                                  </w:r>
                                </w:p>
                                <w:p w:rsidR="00C839BD" w:rsidRPr="00240ABA" w:rsidRDefault="00C839BD" w:rsidP="00C839BD">
                                  <w:pPr>
                                    <w:jc w:val="center"/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hoto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6" style="position:absolute;margin-left:15.75pt;margin-top:-1.45pt;width:80.35pt;height:8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TTmKAIAAEgEAAAOAAAAZHJzL2Uyb0RvYy54bWysVNuO0zAQfUfiHyy/01y2hd2o6WrVpQhp&#10;gRULH+A4TmLhG2O3yfL1jJ1u6QJPiDxYHs/4+MyZmayvJ63IQYCX1tS0WOSUCMNtK01f069fdq8u&#10;KfGBmZYpa0RNH4Wn15uXL9ajq0RpB6taAQRBjK9GV9MhBFdlmeeD0MwvrBMGnZ0FzQKa0GctsBHR&#10;tcrKPH+djRZaB5YL7/H0dnbSTcLvOsHDp67zIhBVU+QW0gppbeKabdas6oG5QfIjDfYPLDSTBh89&#10;Qd2ywMge5B9QWnKw3nZhwa3ObNdJLlIOmE2R/5bNw8CcSLmgON6dZPL/D5Z/PNwDkW1NLygxTGOJ&#10;PqNozPRKkFWUZ3S+wqgHdw8xQe/uLP/mibHbAaPEDYAdB8FaJFXE+OzZhWh4vEqa8YNtEZ3tg01K&#10;TR3oCIgakCkV5PFUEDEFwvGwyMt8uVxRwtFXFBdlmSdOGauerjvw4Z2wmsRNTQHJJ3h2uPMh0mHV&#10;U0iib5Vsd1KpZEDfbBWQA8Pu2KUvZYBZnocpQ8aaXq3KVUJ+5vPnEHn6/gahZcA2V1LX9PIUxKqo&#10;21vTpiYMTKp5j5SVOQoZtZtrEKZmOpajse0jSgp2bmccP9wMFn5QMmIr19R/3zMQlKj3BstyVSyX&#10;sfeTsVy9KdGAc09z7mGGI1RNAyXzdhvmedk7kP2ALxVJBmNvsJSdTCLHMs+sjryxXZP2x9GK83Bu&#10;p6hfP4DNTwAAAP//AwBQSwMEFAAGAAgAAAAhANWt8yXfAAAACQEAAA8AAABkcnMvZG93bnJldi54&#10;bWxMj8FOwzAQRO9I/IO1SNxapymFJsSpEKhIHNv0wm0Tb5NAvI5ipw18Pe6p3GY1o5m32WYynTjR&#10;4FrLChbzCARxZXXLtYJDsZ2tQTiPrLGzTAp+yMEmv73JMNX2zDs67X0tQgm7FBU03veplK5qyKCb&#10;2544eEc7GPThHGqpBzyHctPJOIoepcGWw0KDPb02VH3vR6OgbOMD/u6K98gk26X/mIqv8fNNqfu7&#10;6eUZhKfJX8NwwQ/okAem0o6snegULBerkFQwixMQFz+JYxBlEE+rB5B5Jv9/kP8BAAD//wMAUEsB&#10;Ai0AFAAGAAgAAAAhALaDOJL+AAAA4QEAABMAAAAAAAAAAAAAAAAAAAAAAFtDb250ZW50X1R5cGVz&#10;XS54bWxQSwECLQAUAAYACAAAACEAOP0h/9YAAACUAQAACwAAAAAAAAAAAAAAAAAvAQAAX3JlbHMv&#10;LnJlbHNQSwECLQAUAAYACAAAACEA8+005igCAABIBAAADgAAAAAAAAAAAAAAAAAuAgAAZHJzL2Uy&#10;b0RvYy54bWxQSwECLQAUAAYACAAAACEA1a3zJd8AAAAJAQAADwAAAAAAAAAAAAAAAACCBAAAZHJz&#10;L2Rvd25yZXYueG1sUEsFBgAAAAAEAAQA8wAAAI4FAAAAAA==&#10;">
                      <v:textbox>
                        <w:txbxContent>
                          <w:p w:rsidR="00C839BD" w:rsidRDefault="00C839BD" w:rsidP="00C839BD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</w:pPr>
                          </w:p>
                          <w:p w:rsidR="00C839BD" w:rsidRDefault="00C839BD" w:rsidP="00C839BD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</w:pPr>
                          </w:p>
                          <w:p w:rsidR="00C839BD" w:rsidRDefault="00C839BD" w:rsidP="00C839BD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</w:pPr>
                          </w:p>
                          <w:p w:rsidR="00C839BD" w:rsidRDefault="00C839BD" w:rsidP="00C839BD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eastAsia="zh-CN"/>
                              </w:rPr>
                              <w:t>照片</w:t>
                            </w:r>
                          </w:p>
                          <w:p w:rsidR="00C839BD" w:rsidRPr="00240ABA" w:rsidRDefault="00C839BD" w:rsidP="00C839BD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hoto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C839BD" w:rsidRPr="00C839BD" w:rsidTr="00C839BD">
        <w:trPr>
          <w:gridAfter w:val="2"/>
          <w:wAfter w:w="9370" w:type="dxa"/>
          <w:trHeight w:val="285"/>
        </w:trPr>
        <w:tc>
          <w:tcPr>
            <w:tcW w:w="18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>国籍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>婚姻</w:t>
            </w:r>
          </w:p>
        </w:tc>
        <w:tc>
          <w:tcPr>
            <w:tcW w:w="340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240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C839BD" w:rsidRPr="00C839BD" w:rsidTr="00C839BD">
        <w:trPr>
          <w:gridAfter w:val="2"/>
          <w:wAfter w:w="9370" w:type="dxa"/>
          <w:trHeight w:val="990"/>
        </w:trPr>
        <w:tc>
          <w:tcPr>
            <w:tcW w:w="1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>出生地</w:t>
            </w:r>
          </w:p>
        </w:tc>
        <w:tc>
          <w:tcPr>
            <w:tcW w:w="1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>性格</w:t>
            </w:r>
          </w:p>
        </w:tc>
        <w:tc>
          <w:tcPr>
            <w:tcW w:w="340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0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C839BD" w:rsidRPr="00C839BD" w:rsidTr="00C839BD">
        <w:trPr>
          <w:gridAfter w:val="2"/>
          <w:wAfter w:w="9370" w:type="dxa"/>
          <w:trHeight w:val="285"/>
        </w:trPr>
        <w:tc>
          <w:tcPr>
            <w:tcW w:w="18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>性别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>家庭电话</w:t>
            </w:r>
          </w:p>
        </w:tc>
        <w:tc>
          <w:tcPr>
            <w:tcW w:w="340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>年龄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</w:tr>
      <w:tr w:rsidR="00C839BD" w:rsidRPr="00C839BD" w:rsidTr="00C839BD">
        <w:trPr>
          <w:gridAfter w:val="2"/>
          <w:wAfter w:w="9370" w:type="dxa"/>
          <w:trHeight w:val="285"/>
        </w:trPr>
        <w:tc>
          <w:tcPr>
            <w:tcW w:w="18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>身高</w:t>
            </w:r>
          </w:p>
        </w:tc>
        <w:tc>
          <w:tcPr>
            <w:tcW w:w="19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>身份证</w:t>
            </w:r>
            <w:r w:rsidRPr="00C839BD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/</w:t>
            </w: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>护照号</w:t>
            </w:r>
          </w:p>
        </w:tc>
        <w:tc>
          <w:tcPr>
            <w:tcW w:w="340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>体重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</w:tr>
      <w:tr w:rsidR="00C839BD" w:rsidRPr="00C839BD" w:rsidTr="00C839BD">
        <w:trPr>
          <w:gridAfter w:val="2"/>
          <w:wAfter w:w="9370" w:type="dxa"/>
          <w:trHeight w:val="505"/>
        </w:trPr>
        <w:tc>
          <w:tcPr>
            <w:tcW w:w="1091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>教育情况</w:t>
            </w:r>
          </w:p>
        </w:tc>
      </w:tr>
      <w:tr w:rsidR="00C839BD" w:rsidRPr="00C839BD" w:rsidTr="00C839BD">
        <w:trPr>
          <w:gridAfter w:val="2"/>
          <w:wAfter w:w="9370" w:type="dxa"/>
          <w:trHeight w:val="285"/>
        </w:trPr>
        <w:tc>
          <w:tcPr>
            <w:tcW w:w="443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>学校名称</w:t>
            </w:r>
          </w:p>
        </w:tc>
        <w:tc>
          <w:tcPr>
            <w:tcW w:w="27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>时间</w:t>
            </w:r>
          </w:p>
        </w:tc>
        <w:tc>
          <w:tcPr>
            <w:tcW w:w="3758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>获得学位</w:t>
            </w:r>
          </w:p>
        </w:tc>
      </w:tr>
      <w:tr w:rsidR="00C839BD" w:rsidRPr="00C839BD" w:rsidTr="00C839BD">
        <w:trPr>
          <w:gridAfter w:val="2"/>
          <w:wAfter w:w="9370" w:type="dxa"/>
          <w:trHeight w:val="285"/>
        </w:trPr>
        <w:tc>
          <w:tcPr>
            <w:tcW w:w="443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>起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>至</w:t>
            </w:r>
          </w:p>
        </w:tc>
        <w:tc>
          <w:tcPr>
            <w:tcW w:w="375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C839BD" w:rsidRPr="00C839BD" w:rsidTr="00C839BD">
        <w:trPr>
          <w:gridAfter w:val="2"/>
          <w:wAfter w:w="9370" w:type="dxa"/>
          <w:trHeight w:val="646"/>
        </w:trPr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353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6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</w:tr>
      <w:tr w:rsidR="00C839BD" w:rsidRPr="00C839BD" w:rsidTr="00C839BD">
        <w:trPr>
          <w:gridAfter w:val="2"/>
          <w:wAfter w:w="9370" w:type="dxa"/>
          <w:trHeight w:val="698"/>
        </w:trPr>
        <w:tc>
          <w:tcPr>
            <w:tcW w:w="8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353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6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</w:tr>
      <w:tr w:rsidR="00C839BD" w:rsidRPr="00C839BD" w:rsidTr="00C839BD">
        <w:trPr>
          <w:gridAfter w:val="2"/>
          <w:wAfter w:w="9370" w:type="dxa"/>
          <w:trHeight w:val="695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353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6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</w:tr>
      <w:tr w:rsidR="00C839BD" w:rsidRPr="00C839BD" w:rsidTr="00C839BD">
        <w:trPr>
          <w:gridAfter w:val="2"/>
          <w:wAfter w:w="9370" w:type="dxa"/>
          <w:trHeight w:val="704"/>
        </w:trPr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353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6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</w:tr>
      <w:tr w:rsidR="00C839BD" w:rsidRPr="00C839BD" w:rsidTr="00C839BD">
        <w:trPr>
          <w:gridAfter w:val="2"/>
          <w:wAfter w:w="9370" w:type="dxa"/>
          <w:trHeight w:val="285"/>
        </w:trPr>
        <w:tc>
          <w:tcPr>
            <w:tcW w:w="1091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>研究方向</w:t>
            </w:r>
          </w:p>
        </w:tc>
      </w:tr>
      <w:tr w:rsidR="00C839BD" w:rsidRPr="00C839BD" w:rsidTr="00C839BD">
        <w:trPr>
          <w:trHeight w:val="936"/>
        </w:trPr>
        <w:tc>
          <w:tcPr>
            <w:tcW w:w="400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39BD" w:rsidRPr="00C839BD" w:rsidRDefault="00C839BD" w:rsidP="00C839BD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3582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right" w:pos="11430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C839BD" w:rsidRPr="00C839BD" w:rsidRDefault="00C839BD" w:rsidP="00C839BD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3582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right" w:pos="11430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研究物种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(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可多选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)</w:t>
            </w:r>
          </w:p>
          <w:p w:rsidR="00C839BD" w:rsidRPr="00C839BD" w:rsidRDefault="00C839BD" w:rsidP="00C839BD">
            <w:pPr>
              <w:tabs>
                <w:tab w:val="left" w:pos="0"/>
                <w:tab w:val="left" w:pos="240"/>
                <w:tab w:val="left" w:pos="720"/>
                <w:tab w:val="left" w:pos="1440"/>
                <w:tab w:val="left" w:pos="2160"/>
                <w:tab w:val="left" w:pos="3582"/>
                <w:tab w:val="left" w:pos="4143"/>
                <w:tab w:val="left" w:pos="4413"/>
                <w:tab w:val="left" w:pos="5760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C839BD" w:rsidRPr="00C839BD" w:rsidRDefault="00C839BD" w:rsidP="00C839BD">
            <w:pPr>
              <w:tabs>
                <w:tab w:val="left" w:pos="0"/>
                <w:tab w:val="left" w:pos="240"/>
                <w:tab w:val="left" w:pos="720"/>
                <w:tab w:val="left" w:pos="1440"/>
                <w:tab w:val="left" w:pos="2160"/>
                <w:tab w:val="left" w:pos="3582"/>
                <w:tab w:val="left" w:pos="4143"/>
                <w:tab w:val="left" w:pos="4413"/>
                <w:tab w:val="left" w:pos="5760"/>
              </w:tabs>
              <w:spacing w:after="0" w:line="240" w:lineRule="auto"/>
              <w:ind w:left="7200" w:hanging="7200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01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</w:rPr>
              <w:fldChar w:fldCharType="begin">
                <w:ffData>
                  <w:name w:val="USDA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USDA"/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</w:rP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</w:rPr>
              <w:fldChar w:fldCharType="end"/>
            </w:r>
            <w:bookmarkEnd w:id="1"/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猪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ab/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02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家禽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03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"/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bookmarkEnd w:id="2"/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反刍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04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52"/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bookmarkEnd w:id="3"/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水产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05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3"/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bookmarkEnd w:id="4"/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人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06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宠物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07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特种动物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08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其它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322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zh-CN"/>
              </w:rPr>
            </w:pP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研究学科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01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6"/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bookmarkEnd w:id="5"/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动物产品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02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7"/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bookmarkEnd w:id="6"/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遗传与育种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03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繁殖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04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饲料科学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05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动物营养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06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兽医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07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其它</w:t>
            </w: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368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研究水平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01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生理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02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代谢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03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组织培养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04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分子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05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动物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06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病理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/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组织学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07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免疫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08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微生物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09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草业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10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生化</w:t>
            </w: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11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其它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4741" w:type="dxa"/>
          </w:tcPr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</w:p>
        </w:tc>
        <w:tc>
          <w:tcPr>
            <w:tcW w:w="4629" w:type="dxa"/>
          </w:tcPr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研究水平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01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12"/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bookmarkEnd w:id="7"/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生理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02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8"/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bookmarkEnd w:id="8"/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代谢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03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9"/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bookmarkEnd w:id="9"/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组织培养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04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0"/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bookmarkEnd w:id="10"/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分子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05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动物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06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病理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/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组织学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07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免疫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08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微生物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09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草业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10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生化</w:t>
            </w:r>
          </w:p>
          <w:p w:rsidR="00C839BD" w:rsidRPr="00C839BD" w:rsidRDefault="00C839BD" w:rsidP="00C839BD">
            <w:pPr>
              <w:tabs>
                <w:tab w:val="left" w:pos="358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11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1"/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bookmarkEnd w:id="11"/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其它</w:t>
            </w:r>
          </w:p>
        </w:tc>
      </w:tr>
    </w:tbl>
    <w:p w:rsidR="00C839BD" w:rsidRPr="00C839BD" w:rsidRDefault="00C839BD" w:rsidP="00C839BD">
      <w:pPr>
        <w:spacing w:after="0" w:line="240" w:lineRule="auto"/>
        <w:rPr>
          <w:rFonts w:ascii="Times New Roman" w:eastAsia="宋体" w:hAnsi="Times New Roman" w:cs="Times New Roman"/>
          <w:sz w:val="24"/>
          <w:szCs w:val="24"/>
          <w:lang w:eastAsia="zh-CN"/>
        </w:rPr>
      </w:pPr>
    </w:p>
    <w:tbl>
      <w:tblPr>
        <w:tblW w:w="10916" w:type="dxa"/>
        <w:tblInd w:w="-318" w:type="dxa"/>
        <w:tblLook w:val="0000" w:firstRow="0" w:lastRow="0" w:firstColumn="0" w:lastColumn="0" w:noHBand="0" w:noVBand="0"/>
      </w:tblPr>
      <w:tblGrid>
        <w:gridCol w:w="10916"/>
      </w:tblGrid>
      <w:tr w:rsidR="00C839BD" w:rsidRPr="00C839BD" w:rsidTr="00C839BD">
        <w:trPr>
          <w:trHeight w:val="689"/>
        </w:trPr>
        <w:tc>
          <w:tcPr>
            <w:tcW w:w="10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b/>
                <w:sz w:val="24"/>
                <w:szCs w:val="24"/>
                <w:lang w:eastAsia="zh-CN"/>
              </w:rPr>
              <w:lastRenderedPageBreak/>
              <w:t>自荐信</w:t>
            </w:r>
          </w:p>
        </w:tc>
      </w:tr>
      <w:tr w:rsidR="00C839BD" w:rsidRPr="00C839BD" w:rsidTr="00C839BD">
        <w:trPr>
          <w:trHeight w:val="285"/>
        </w:trPr>
        <w:tc>
          <w:tcPr>
            <w:tcW w:w="109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C839BD">
              <w:rPr>
                <w:rFonts w:ascii="Times New Roman" w:eastAsia="宋体" w:hAnsi="Times New Roman" w:cs="Times New Roman"/>
                <w:sz w:val="21"/>
                <w:szCs w:val="21"/>
              </w:rPr>
              <w:t>自荐信（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</w:rPr>
              <w:t>&lt;800</w:t>
            </w:r>
            <w:r w:rsidRPr="00C839BD">
              <w:rPr>
                <w:rFonts w:ascii="Times New Roman" w:eastAsia="宋体" w:hAnsi="Times New Roman" w:cs="Times New Roman"/>
                <w:sz w:val="21"/>
                <w:szCs w:val="21"/>
              </w:rPr>
              <w:t>字）</w:t>
            </w: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C839BD" w:rsidRPr="00C839BD" w:rsidTr="00C839BD">
        <w:trPr>
          <w:trHeight w:val="689"/>
        </w:trPr>
        <w:tc>
          <w:tcPr>
            <w:tcW w:w="10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>教授推荐信</w:t>
            </w:r>
          </w:p>
        </w:tc>
      </w:tr>
      <w:tr w:rsidR="00C839BD" w:rsidRPr="00C839BD" w:rsidTr="00C839BD">
        <w:trPr>
          <w:trHeight w:val="571"/>
        </w:trPr>
        <w:tc>
          <w:tcPr>
            <w:tcW w:w="109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>推荐教授的基本信息</w:t>
            </w:r>
            <w:r w:rsidRPr="00C839BD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(</w:t>
            </w: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>姓名</w:t>
            </w:r>
            <w:r w:rsidRPr="00C839BD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/</w:t>
            </w: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>职务</w:t>
            </w:r>
            <w:r w:rsidRPr="00C839BD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/</w:t>
            </w: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>研究方向</w:t>
            </w:r>
            <w:r w:rsidRPr="00C839BD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)</w:t>
            </w:r>
          </w:p>
        </w:tc>
      </w:tr>
      <w:tr w:rsidR="00C839BD" w:rsidRPr="00C839BD" w:rsidTr="00C839BD">
        <w:trPr>
          <w:trHeight w:val="285"/>
        </w:trPr>
        <w:tc>
          <w:tcPr>
            <w:tcW w:w="109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Default="00C839BD" w:rsidP="00C839BD">
            <w:pPr>
              <w:spacing w:after="0" w:line="240" w:lineRule="auto"/>
              <w:rPr>
                <w:rFonts w:ascii="Times New Roman" w:eastAsia="宋体" w:hAnsi="宋体" w:cs="Times New Roman" w:hint="eastAsia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C839BD" w:rsidRPr="00C839BD" w:rsidTr="00C839BD">
        <w:trPr>
          <w:trHeight w:val="631"/>
        </w:trPr>
        <w:tc>
          <w:tcPr>
            <w:tcW w:w="10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C839BD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>推荐与评估：</w:t>
            </w: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 w:hint="eastAsia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C839BD" w:rsidRPr="00C839BD" w:rsidRDefault="00C839BD" w:rsidP="00C839BD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FD7E49" w:rsidRDefault="00FD7E49" w:rsidP="00C839BD">
      <w:pPr>
        <w:rPr>
          <w:rFonts w:hint="eastAsia"/>
          <w:noProof/>
          <w:lang w:eastAsia="zh-CN"/>
        </w:rPr>
      </w:pPr>
    </w:p>
    <w:sectPr w:rsidR="00FD7E49" w:rsidSect="00C839BD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3CCA" w:rsidRDefault="00543CCA" w:rsidP="0007457C">
      <w:pPr>
        <w:spacing w:after="0" w:line="240" w:lineRule="auto"/>
      </w:pPr>
      <w:r>
        <w:separator/>
      </w:r>
    </w:p>
  </w:endnote>
  <w:endnote w:type="continuationSeparator" w:id="0">
    <w:p w:rsidR="00543CCA" w:rsidRDefault="00543CCA" w:rsidP="00074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457C" w:rsidRDefault="0007457C">
    <w:pPr>
      <w:pStyle w:val="Footer"/>
    </w:pPr>
    <w:r w:rsidRPr="0007457C">
      <w:rPr>
        <w:noProof/>
        <w:lang w:eastAsia="zh-CN"/>
      </w:rPr>
      <w:drawing>
        <wp:anchor distT="0" distB="0" distL="114300" distR="114300" simplePos="0" relativeHeight="251656192" behindDoc="0" locked="0" layoutInCell="1" allowOverlap="1" wp14:anchorId="42EA782A" wp14:editId="3810C3C4">
          <wp:simplePos x="0" y="0"/>
          <wp:positionH relativeFrom="column">
            <wp:posOffset>-895350</wp:posOffset>
          </wp:positionH>
          <wp:positionV relativeFrom="paragraph">
            <wp:posOffset>96520</wp:posOffset>
          </wp:positionV>
          <wp:extent cx="7777480" cy="419735"/>
          <wp:effectExtent l="19050" t="0" r="0" b="0"/>
          <wp:wrapTopAndBottom/>
          <wp:docPr id="4" name="Picture 0" descr="3100_Letterhead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100_Letterhead1-01.jpg"/>
                  <pic:cNvPicPr/>
                </pic:nvPicPr>
                <pic:blipFill>
                  <a:blip r:embed="rId1"/>
                  <a:srcRect t="95828"/>
                  <a:stretch>
                    <a:fillRect/>
                  </a:stretch>
                </pic:blipFill>
                <pic:spPr>
                  <a:xfrm>
                    <a:off x="0" y="0"/>
                    <a:ext cx="7777480" cy="419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457C" w:rsidRDefault="0007457C">
    <w:pPr>
      <w:pStyle w:val="Footer"/>
    </w:pPr>
    <w:r w:rsidRPr="0007457C">
      <w:rPr>
        <w:noProof/>
        <w:lang w:eastAsia="zh-CN"/>
      </w:rPr>
      <w:drawing>
        <wp:anchor distT="0" distB="0" distL="114300" distR="114300" simplePos="0" relativeHeight="251660288" behindDoc="0" locked="0" layoutInCell="1" allowOverlap="1" wp14:anchorId="2F5F5723" wp14:editId="779E9EF2">
          <wp:simplePos x="0" y="0"/>
          <wp:positionH relativeFrom="column">
            <wp:posOffset>-895350</wp:posOffset>
          </wp:positionH>
          <wp:positionV relativeFrom="paragraph">
            <wp:posOffset>83820</wp:posOffset>
          </wp:positionV>
          <wp:extent cx="7777480" cy="419735"/>
          <wp:effectExtent l="19050" t="0" r="0" b="0"/>
          <wp:wrapTopAndBottom/>
          <wp:docPr id="6" name="Picture 0" descr="3100_Letterhead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100_Letterhead1-01.jpg"/>
                  <pic:cNvPicPr/>
                </pic:nvPicPr>
                <pic:blipFill>
                  <a:blip r:embed="rId1"/>
                  <a:srcRect t="95828"/>
                  <a:stretch>
                    <a:fillRect/>
                  </a:stretch>
                </pic:blipFill>
                <pic:spPr>
                  <a:xfrm>
                    <a:off x="0" y="0"/>
                    <a:ext cx="7777480" cy="419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3CCA" w:rsidRDefault="00543CCA" w:rsidP="0007457C">
      <w:pPr>
        <w:spacing w:after="0" w:line="240" w:lineRule="auto"/>
      </w:pPr>
      <w:r>
        <w:separator/>
      </w:r>
    </w:p>
  </w:footnote>
  <w:footnote w:type="continuationSeparator" w:id="0">
    <w:p w:rsidR="00543CCA" w:rsidRDefault="00543CCA" w:rsidP="000745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457C" w:rsidRDefault="0007457C">
    <w:pPr>
      <w:pStyle w:val="Header"/>
    </w:pPr>
  </w:p>
  <w:p w:rsidR="0007457C" w:rsidRDefault="0007457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457C" w:rsidRDefault="0007457C">
    <w:pPr>
      <w:pStyle w:val="Header"/>
    </w:pPr>
    <w:r w:rsidRPr="0007457C">
      <w:rPr>
        <w:noProof/>
        <w:lang w:eastAsia="zh-CN"/>
      </w:rPr>
      <w:drawing>
        <wp:anchor distT="0" distB="0" distL="114300" distR="114300" simplePos="0" relativeHeight="251658240" behindDoc="0" locked="0" layoutInCell="1" allowOverlap="1" wp14:anchorId="76330E3E" wp14:editId="1FB64AC6">
          <wp:simplePos x="0" y="0"/>
          <wp:positionH relativeFrom="column">
            <wp:posOffset>-895350</wp:posOffset>
          </wp:positionH>
          <wp:positionV relativeFrom="paragraph">
            <wp:posOffset>-383540</wp:posOffset>
          </wp:positionV>
          <wp:extent cx="7777480" cy="1556385"/>
          <wp:effectExtent l="19050" t="0" r="0" b="0"/>
          <wp:wrapTopAndBottom/>
          <wp:docPr id="5" name="Picture 0" descr="3100_Letterhead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100_Letterhead1-01.jpg"/>
                  <pic:cNvPicPr/>
                </pic:nvPicPr>
                <pic:blipFill>
                  <a:blip r:embed="rId1"/>
                  <a:srcRect b="84537"/>
                  <a:stretch>
                    <a:fillRect/>
                  </a:stretch>
                </pic:blipFill>
                <pic:spPr>
                  <a:xfrm>
                    <a:off x="0" y="0"/>
                    <a:ext cx="7777480" cy="1556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9BD"/>
    <w:rsid w:val="0007457C"/>
    <w:rsid w:val="00280254"/>
    <w:rsid w:val="003B0530"/>
    <w:rsid w:val="00543CCA"/>
    <w:rsid w:val="00C839BD"/>
    <w:rsid w:val="00FD7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7E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4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57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745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457C"/>
  </w:style>
  <w:style w:type="paragraph" w:styleId="Footer">
    <w:name w:val="footer"/>
    <w:basedOn w:val="Normal"/>
    <w:link w:val="FooterChar"/>
    <w:uiPriority w:val="99"/>
    <w:semiHidden/>
    <w:unhideWhenUsed/>
    <w:rsid w:val="000745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745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7E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4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57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745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457C"/>
  </w:style>
  <w:style w:type="paragraph" w:styleId="Footer">
    <w:name w:val="footer"/>
    <w:basedOn w:val="Normal"/>
    <w:link w:val="FooterChar"/>
    <w:uiPriority w:val="99"/>
    <w:semiHidden/>
    <w:unhideWhenUsed/>
    <w:rsid w:val="000745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745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2012%20Novus%20Brand%20Architecture%2020121227\Letterhead%20and%20Envelope\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677DAD3287F04096B7EA9D784D9E83" ma:contentTypeVersion="0" ma:contentTypeDescription="Create a new document." ma:contentTypeScope="" ma:versionID="fb9088dc59455675501b69d736cf83f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022916f55ab85163ee9a5069dec31d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16ED38-5CC1-48C1-8479-7DC61CC3251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64E5FF3-6678-4CFD-A451-4979D8C50B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E6606D-33ED-479B-83B7-28375126C2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</Template>
  <TotalTime>7</TotalTime>
  <Pages>3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Novus International, Inc.</Company>
  <LinksUpToDate>false</LinksUpToDate>
  <CharactersWithSpaces>1524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Yu, Chen</dc:creator>
  <cp:lastModifiedBy>Yu, Chen</cp:lastModifiedBy>
  <cp:revision>1</cp:revision>
  <cp:lastPrinted>2012-02-09T18:28:00Z</cp:lastPrinted>
  <dcterms:created xsi:type="dcterms:W3CDTF">2013-01-10T05:47:00Z</dcterms:created>
  <dcterms:modified xsi:type="dcterms:W3CDTF">2013-01-10T05:55:00Z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0x01010022677DAD3287F04096B7EA9D784D9E83</vt:lpwstr>
  </property>
</Properties>
</file>