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161" w:rsidRPr="007D2604" w:rsidRDefault="00680161" w:rsidP="005A0205">
      <w:pPr>
        <w:jc w:val="center"/>
        <w:rPr>
          <w:sz w:val="36"/>
          <w:szCs w:val="36"/>
        </w:rPr>
      </w:pPr>
      <w:r w:rsidRPr="007D2604">
        <w:rPr>
          <w:sz w:val="36"/>
          <w:szCs w:val="36"/>
        </w:rPr>
        <w:t>Treating injured raptors - repair, rehabilitate and release</w:t>
      </w:r>
    </w:p>
    <w:p w:rsidR="00680161" w:rsidRDefault="00680161" w:rsidP="005A0205">
      <w:pPr>
        <w:jc w:val="center"/>
      </w:pPr>
    </w:p>
    <w:p w:rsidR="00680161" w:rsidRDefault="00680161" w:rsidP="007D2604">
      <w:pPr>
        <w:ind w:firstLineChars="200" w:firstLine="480"/>
      </w:pPr>
      <w:r>
        <w:t>The seminar will cover the veterinary care needed to treat injured raptors (hawks, owls and eagles), and will also include a discussion about how the natural history of these birds must be considered when making decisions on releasing them to the wild.</w:t>
      </w:r>
    </w:p>
    <w:p w:rsidR="00680161" w:rsidRDefault="00680161" w:rsidP="005A0205">
      <w:pPr>
        <w:jc w:val="center"/>
      </w:pPr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08.25pt;height:20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">
            <v:imagedata r:id="rId4" o:title=""/>
            <o:lock v:ext="edit" aspectratio="f"/>
          </v:shape>
        </w:pict>
      </w:r>
    </w:p>
    <w:p w:rsidR="00680161" w:rsidRDefault="00680161" w:rsidP="005A0205">
      <w:pPr>
        <w:jc w:val="center"/>
      </w:pPr>
      <w:r>
        <w:t>Dr. Degernes and veterinary students examining a hawk</w:t>
      </w:r>
    </w:p>
    <w:p w:rsidR="00680161" w:rsidRDefault="00680161" w:rsidP="005A0205">
      <w:pPr>
        <w:jc w:val="center"/>
      </w:pPr>
      <w:r>
        <w:rPr>
          <w:noProof/>
          <w:lang w:eastAsia="zh-CN"/>
        </w:rPr>
        <w:pict>
          <v:shape id="Picture 2" o:spid="_x0000_i1026" type="#_x0000_t75" style="width:301.5pt;height:23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/2wDFAAYEBQYFBAYGBQYHBwYIChAKCgkJChQODwwQFxQYGBcUFhYaHSUfGhsjHBYWICwgIyYn&#10;KSopGR8tMC0oMCUoKSgBBwcHCggKEwoKEygaFhooKCgoKCgoKCgoKCgoKCgoKCgoKCgoKCgoKCgo&#10;KCgoKCgoKCgoKCgoKCgoKCgoKCgoKAIHBwcKCAoTCgoTKBoWGigoKCgoKCgoKCgoKCgoKCgoKCgo&#10;KCgoKCgoKCgoKCgoKCgoKCgoKCgoKCgoKCgoKCgo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P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">
            <v:imagedata r:id="rId5" o:title=""/>
            <o:lock v:ext="edit" aspectratio="f"/>
          </v:shape>
        </w:pict>
      </w:r>
    </w:p>
    <w:p w:rsidR="00680161" w:rsidRDefault="00680161" w:rsidP="005A0205">
      <w:pPr>
        <w:jc w:val="center"/>
      </w:pPr>
      <w:r>
        <w:t>Dr. Degernes test-flying an owl prior to release.</w:t>
      </w:r>
    </w:p>
    <w:p w:rsidR="00680161" w:rsidRDefault="00680161" w:rsidP="007D2604">
      <w:pPr>
        <w:ind w:firstLineChars="100" w:firstLine="240"/>
        <w:rPr>
          <w:lang w:eastAsia="zh-CN"/>
        </w:rPr>
      </w:pPr>
      <w:r>
        <w:t xml:space="preserve">Dr. Laurie Degernes is an avian veterinarian and an expert in treating and rehabilitating injured raptors for release to the wild. She is an associate professor at </w:t>
      </w:r>
      <w:smartTag w:uri="urn:schemas-microsoft-com:office:smarttags" w:element="PlaceName">
        <w:r>
          <w:t>North Carolina</w:t>
        </w:r>
      </w:smartTag>
      <w:r>
        <w:t xml:space="preserve"> </w:t>
      </w:r>
      <w:smartTag w:uri="urn:schemas-microsoft-com:office:smarttags" w:element="PlaceType">
        <w:r>
          <w:t>State</w:t>
        </w:r>
      </w:smartTag>
      <w:r>
        <w:t xml:space="preserve"> </w:t>
      </w:r>
      <w:smartTag w:uri="urn:schemas-microsoft-com:office:smarttags" w:element="PlaceType">
        <w:r>
          <w:t>University</w:t>
        </w:r>
      </w:smartTag>
      <w:r>
        <w:t xml:space="preserve"> in </w:t>
      </w:r>
      <w:smartTag w:uri="urn:schemas-microsoft-com:office:smarttags" w:element="City">
        <w:smartTag w:uri="urn:schemas-microsoft-com:office:smarttags" w:element="place">
          <w:r>
            <w:t>Raleigh</w:t>
          </w:r>
        </w:smartTag>
        <w:r>
          <w:t xml:space="preserve">, </w:t>
        </w:r>
        <w:smartTag w:uri="urn:schemas-microsoft-com:office:smarttags" w:element="chsdate">
          <w:smartTagPr>
            <w:attr w:name="IsROCDate" w:val="False"/>
            <w:attr w:name="IsLunarDate" w:val="False"/>
            <w:attr w:name="Day" w:val="10"/>
            <w:attr w:name="Month" w:val="5"/>
            <w:attr w:name="Year" w:val="2012"/>
          </w:smartTagPr>
          <w:r>
            <w:t>North Carolina</w:t>
          </w:r>
        </w:smartTag>
        <w:r>
          <w:t xml:space="preserve">, </w:t>
        </w:r>
        <w:smartTag w:uri="urn:schemas-microsoft-com:office:smarttags" w:element="chsdate">
          <w:smartTagPr>
            <w:attr w:name="IsROCDate" w:val="False"/>
            <w:attr w:name="IsLunarDate" w:val="False"/>
            <w:attr w:name="Day" w:val="10"/>
            <w:attr w:name="Month" w:val="5"/>
            <w:attr w:name="Year" w:val="2012"/>
          </w:smartTagPr>
          <w:r>
            <w:t>United States</w:t>
          </w:r>
        </w:smartTag>
      </w:smartTag>
      <w:r>
        <w:t>.</w:t>
      </w:r>
    </w:p>
    <w:p w:rsidR="00680161" w:rsidRDefault="00680161" w:rsidP="007D2604">
      <w:pPr>
        <w:ind w:firstLineChars="100" w:firstLine="240"/>
        <w:rPr>
          <w:lang w:eastAsia="zh-CN"/>
        </w:rPr>
      </w:pPr>
    </w:p>
    <w:p w:rsidR="00680161" w:rsidRPr="00FA4E57" w:rsidRDefault="00680161" w:rsidP="007E6FD1">
      <w:pPr>
        <w:jc w:val="center"/>
        <w:rPr>
          <w:b/>
          <w:color w:val="0000FF"/>
          <w:sz w:val="32"/>
          <w:szCs w:val="32"/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0"/>
          <w:attr w:name="Month" w:val="5"/>
          <w:attr w:name="Year" w:val="2012"/>
        </w:smartTagPr>
        <w:r w:rsidRPr="007D2604">
          <w:rPr>
            <w:b/>
            <w:color w:val="0000FF"/>
            <w:sz w:val="44"/>
            <w:szCs w:val="44"/>
            <w:lang w:eastAsia="zh-CN"/>
          </w:rPr>
          <w:t>2012-5-10</w:t>
        </w:r>
      </w:smartTag>
      <w:r w:rsidRPr="007D2604">
        <w:rPr>
          <w:b/>
          <w:color w:val="0000FF"/>
          <w:sz w:val="44"/>
          <w:szCs w:val="44"/>
          <w:lang w:eastAsia="zh-CN"/>
        </w:rPr>
        <w:t xml:space="preserve"> </w:t>
      </w:r>
      <w:r>
        <w:rPr>
          <w:b/>
          <w:color w:val="0000FF"/>
          <w:sz w:val="44"/>
          <w:szCs w:val="44"/>
          <w:lang w:eastAsia="zh-CN"/>
        </w:rPr>
        <w:t xml:space="preserve">    </w:t>
      </w:r>
      <w:r w:rsidRPr="007D2604">
        <w:rPr>
          <w:b/>
          <w:color w:val="0000FF"/>
          <w:sz w:val="44"/>
          <w:szCs w:val="44"/>
          <w:lang w:eastAsia="zh-CN"/>
        </w:rPr>
        <w:t>9</w:t>
      </w:r>
      <w:r w:rsidRPr="007D2604">
        <w:rPr>
          <w:rFonts w:hint="eastAsia"/>
          <w:b/>
          <w:color w:val="0000FF"/>
          <w:sz w:val="44"/>
          <w:szCs w:val="44"/>
          <w:lang w:eastAsia="zh-CN"/>
        </w:rPr>
        <w:t>：</w:t>
      </w:r>
      <w:r w:rsidRPr="007D2604">
        <w:rPr>
          <w:b/>
          <w:color w:val="0000FF"/>
          <w:sz w:val="44"/>
          <w:szCs w:val="44"/>
          <w:lang w:eastAsia="zh-CN"/>
        </w:rPr>
        <w:t>00---11</w:t>
      </w:r>
      <w:r w:rsidRPr="007D2604">
        <w:rPr>
          <w:rFonts w:hint="eastAsia"/>
          <w:b/>
          <w:color w:val="0000FF"/>
          <w:sz w:val="44"/>
          <w:szCs w:val="44"/>
          <w:lang w:eastAsia="zh-CN"/>
        </w:rPr>
        <w:t>：</w:t>
      </w:r>
      <w:r w:rsidRPr="007D2604">
        <w:rPr>
          <w:b/>
          <w:color w:val="0000FF"/>
          <w:sz w:val="44"/>
          <w:szCs w:val="44"/>
          <w:lang w:eastAsia="zh-CN"/>
        </w:rPr>
        <w:t>00</w:t>
      </w:r>
      <w:r>
        <w:rPr>
          <w:b/>
          <w:color w:val="0000FF"/>
          <w:sz w:val="44"/>
          <w:szCs w:val="44"/>
          <w:lang w:eastAsia="zh-CN"/>
        </w:rPr>
        <w:t xml:space="preserve">       </w:t>
      </w:r>
      <w:r w:rsidRPr="007D2604">
        <w:rPr>
          <w:b/>
          <w:color w:val="0000FF"/>
          <w:sz w:val="44"/>
          <w:szCs w:val="44"/>
          <w:lang w:eastAsia="zh-CN"/>
        </w:rPr>
        <w:t>E524</w:t>
      </w:r>
    </w:p>
    <w:sectPr w:rsidR="00680161" w:rsidRPr="00FA4E57" w:rsidSect="00A85D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67FA"/>
    <w:rsid w:val="00005210"/>
    <w:rsid w:val="00007862"/>
    <w:rsid w:val="000A00C5"/>
    <w:rsid w:val="000E7CF5"/>
    <w:rsid w:val="001475E4"/>
    <w:rsid w:val="00162C93"/>
    <w:rsid w:val="00167EF8"/>
    <w:rsid w:val="001B074D"/>
    <w:rsid w:val="00251FD7"/>
    <w:rsid w:val="00281D51"/>
    <w:rsid w:val="00286113"/>
    <w:rsid w:val="002A1E88"/>
    <w:rsid w:val="002B6E29"/>
    <w:rsid w:val="002D3A1B"/>
    <w:rsid w:val="002E76C0"/>
    <w:rsid w:val="00330EA5"/>
    <w:rsid w:val="003A03C2"/>
    <w:rsid w:val="003A2DA2"/>
    <w:rsid w:val="003A64A0"/>
    <w:rsid w:val="003E5D0E"/>
    <w:rsid w:val="004407D0"/>
    <w:rsid w:val="004667FA"/>
    <w:rsid w:val="004C7EB1"/>
    <w:rsid w:val="004D35CF"/>
    <w:rsid w:val="0053632E"/>
    <w:rsid w:val="00545944"/>
    <w:rsid w:val="00587740"/>
    <w:rsid w:val="005A0205"/>
    <w:rsid w:val="00611146"/>
    <w:rsid w:val="00620F7C"/>
    <w:rsid w:val="006471CD"/>
    <w:rsid w:val="00680161"/>
    <w:rsid w:val="006A6F23"/>
    <w:rsid w:val="006B4A6F"/>
    <w:rsid w:val="00716E0E"/>
    <w:rsid w:val="00753A56"/>
    <w:rsid w:val="00776427"/>
    <w:rsid w:val="0078704E"/>
    <w:rsid w:val="007915D9"/>
    <w:rsid w:val="007B762A"/>
    <w:rsid w:val="007D2604"/>
    <w:rsid w:val="007E6FD1"/>
    <w:rsid w:val="008133E5"/>
    <w:rsid w:val="008362C5"/>
    <w:rsid w:val="00843277"/>
    <w:rsid w:val="0085681B"/>
    <w:rsid w:val="008638B0"/>
    <w:rsid w:val="008D192B"/>
    <w:rsid w:val="00907A2C"/>
    <w:rsid w:val="009103AC"/>
    <w:rsid w:val="009276F6"/>
    <w:rsid w:val="009801F0"/>
    <w:rsid w:val="00993F13"/>
    <w:rsid w:val="009B6061"/>
    <w:rsid w:val="009C5F41"/>
    <w:rsid w:val="009D704B"/>
    <w:rsid w:val="009E069A"/>
    <w:rsid w:val="009F380E"/>
    <w:rsid w:val="00A17829"/>
    <w:rsid w:val="00A26E90"/>
    <w:rsid w:val="00A347FF"/>
    <w:rsid w:val="00A43795"/>
    <w:rsid w:val="00A85D9C"/>
    <w:rsid w:val="00A91ED3"/>
    <w:rsid w:val="00AB024F"/>
    <w:rsid w:val="00AB50AD"/>
    <w:rsid w:val="00AC5D55"/>
    <w:rsid w:val="00AD0DAA"/>
    <w:rsid w:val="00AE082E"/>
    <w:rsid w:val="00B82016"/>
    <w:rsid w:val="00B97892"/>
    <w:rsid w:val="00BB7DF7"/>
    <w:rsid w:val="00BC2DA1"/>
    <w:rsid w:val="00BD2EB6"/>
    <w:rsid w:val="00BF00AB"/>
    <w:rsid w:val="00C1570E"/>
    <w:rsid w:val="00C4137F"/>
    <w:rsid w:val="00C549A0"/>
    <w:rsid w:val="00CA2258"/>
    <w:rsid w:val="00D00CFB"/>
    <w:rsid w:val="00D14355"/>
    <w:rsid w:val="00D63813"/>
    <w:rsid w:val="00D75204"/>
    <w:rsid w:val="00DC2CAE"/>
    <w:rsid w:val="00DE6541"/>
    <w:rsid w:val="00E256C6"/>
    <w:rsid w:val="00E81A61"/>
    <w:rsid w:val="00E96149"/>
    <w:rsid w:val="00EB181D"/>
    <w:rsid w:val="00EB4D06"/>
    <w:rsid w:val="00ED02E6"/>
    <w:rsid w:val="00F14344"/>
    <w:rsid w:val="00F17206"/>
    <w:rsid w:val="00F30CF6"/>
    <w:rsid w:val="00F636CA"/>
    <w:rsid w:val="00FA4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chsdat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D9C"/>
    <w:rPr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A34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34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1</Pages>
  <Words>104</Words>
  <Characters>596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Treating injured raptors - repair, rehabilitate and release</dc:title>
  <dc:subject/>
  <dc:creator>ladegern</dc:creator>
  <cp:keywords/>
  <dc:description/>
  <cp:lastModifiedBy>Dell380</cp:lastModifiedBy>
  <cp:revision>3</cp:revision>
  <dcterms:created xsi:type="dcterms:W3CDTF">2012-05-09T02:20:00Z</dcterms:created>
  <dcterms:modified xsi:type="dcterms:W3CDTF">2012-05-09T02:24:00Z</dcterms:modified>
</cp:coreProperties>
</file>